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079" w:rsidRDefault="00CA4079" w:rsidP="00DA2AF3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湖北经济学院教师校内挂职报名表</w:t>
      </w:r>
    </w:p>
    <w:tbl>
      <w:tblPr>
        <w:tblW w:w="9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365"/>
        <w:gridCol w:w="1291"/>
        <w:gridCol w:w="1162"/>
        <w:gridCol w:w="1305"/>
        <w:gridCol w:w="1329"/>
        <w:gridCol w:w="1249"/>
        <w:gridCol w:w="1762"/>
      </w:tblGrid>
      <w:tr w:rsidR="00CA4079" w:rsidTr="00774C1B">
        <w:trPr>
          <w:cantSplit/>
          <w:trHeight w:val="720"/>
          <w:jc w:val="center"/>
        </w:trPr>
        <w:tc>
          <w:tcPr>
            <w:tcW w:w="1365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291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62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305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249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2" w:type="dxa"/>
            <w:vMerge w:val="restart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近期彩色登记照</w:t>
            </w:r>
          </w:p>
          <w:p w:rsidR="00CA4079" w:rsidRDefault="00CA4079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（电子版）</w:t>
            </w:r>
          </w:p>
        </w:tc>
      </w:tr>
      <w:tr w:rsidR="00CA4079" w:rsidTr="00774C1B">
        <w:trPr>
          <w:cantSplit/>
          <w:trHeight w:val="722"/>
          <w:jc w:val="center"/>
        </w:trPr>
        <w:tc>
          <w:tcPr>
            <w:tcW w:w="1365" w:type="dxa"/>
            <w:vAlign w:val="center"/>
          </w:tcPr>
          <w:p w:rsidR="00CA4079" w:rsidRDefault="00CA4079" w:rsidP="00774C1B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参加党派</w:t>
            </w:r>
          </w:p>
          <w:p w:rsidR="00CA4079" w:rsidRDefault="00CA4079" w:rsidP="00774C1B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及时间</w:t>
            </w:r>
          </w:p>
        </w:tc>
        <w:tc>
          <w:tcPr>
            <w:tcW w:w="1291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62" w:type="dxa"/>
            <w:vAlign w:val="center"/>
          </w:tcPr>
          <w:p w:rsidR="00CA4079" w:rsidRDefault="00CA4079" w:rsidP="00774C1B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</w:t>
            </w:r>
          </w:p>
          <w:p w:rsidR="00CA4079" w:rsidRDefault="00CA4079" w:rsidP="00774C1B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作时间</w:t>
            </w:r>
          </w:p>
        </w:tc>
        <w:tc>
          <w:tcPr>
            <w:tcW w:w="1305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 w:cs="宋体-方正超大字符集"/>
                <w:sz w:val="24"/>
              </w:rPr>
            </w:pPr>
          </w:p>
        </w:tc>
        <w:tc>
          <w:tcPr>
            <w:tcW w:w="1329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</w:t>
            </w:r>
          </w:p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249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2" w:type="dxa"/>
            <w:vMerge/>
            <w:vAlign w:val="center"/>
          </w:tcPr>
          <w:p w:rsidR="00CA4079" w:rsidRDefault="00CA4079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:rsidR="00CA4079" w:rsidTr="00AC580A">
        <w:trPr>
          <w:cantSplit/>
          <w:trHeight w:val="710"/>
          <w:jc w:val="center"/>
        </w:trPr>
        <w:tc>
          <w:tcPr>
            <w:tcW w:w="1365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1291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62" w:type="dxa"/>
            <w:vAlign w:val="center"/>
          </w:tcPr>
          <w:p w:rsidR="00CA4079" w:rsidRDefault="00CA4079" w:rsidP="006F0A2D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3883" w:type="dxa"/>
            <w:gridSpan w:val="3"/>
            <w:vAlign w:val="center"/>
          </w:tcPr>
          <w:p w:rsidR="00CA4079" w:rsidRDefault="00CA4079" w:rsidP="00774C1B">
            <w:pPr>
              <w:spacing w:line="28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手机号码</w:t>
            </w:r>
          </w:p>
          <w:p w:rsidR="00CA4079" w:rsidRDefault="00CA4079" w:rsidP="00774C1B">
            <w:pPr>
              <w:spacing w:line="28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1762" w:type="dxa"/>
            <w:vMerge/>
            <w:vAlign w:val="center"/>
          </w:tcPr>
          <w:p w:rsidR="00CA4079" w:rsidRDefault="00CA4079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:rsidR="00CA4079">
        <w:trPr>
          <w:cantSplit/>
          <w:trHeight w:val="820"/>
          <w:jc w:val="center"/>
        </w:trPr>
        <w:tc>
          <w:tcPr>
            <w:tcW w:w="1365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</w:t>
            </w:r>
          </w:p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及职务</w:t>
            </w:r>
          </w:p>
        </w:tc>
        <w:tc>
          <w:tcPr>
            <w:tcW w:w="8098" w:type="dxa"/>
            <w:gridSpan w:val="6"/>
            <w:vAlign w:val="center"/>
          </w:tcPr>
          <w:p w:rsidR="00CA4079" w:rsidRDefault="00CA4079">
            <w:pPr>
              <w:spacing w:line="360" w:lineRule="auto"/>
              <w:jc w:val="left"/>
              <w:rPr>
                <w:rFonts w:ascii="宋体"/>
                <w:szCs w:val="21"/>
              </w:rPr>
            </w:pPr>
          </w:p>
        </w:tc>
      </w:tr>
      <w:tr w:rsidR="00CA4079" w:rsidTr="00774C1B">
        <w:trPr>
          <w:cantSplit/>
          <w:trHeight w:val="716"/>
          <w:jc w:val="center"/>
        </w:trPr>
        <w:tc>
          <w:tcPr>
            <w:tcW w:w="1365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挂职意向</w:t>
            </w:r>
          </w:p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岗位（勾选）</w:t>
            </w:r>
          </w:p>
        </w:tc>
        <w:tc>
          <w:tcPr>
            <w:tcW w:w="3758" w:type="dxa"/>
            <w:gridSpan w:val="3"/>
            <w:vAlign w:val="center"/>
          </w:tcPr>
          <w:p w:rsidR="00CA4079" w:rsidRDefault="00CA4079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科研处</w:t>
            </w:r>
            <w:r>
              <w:rPr>
                <w:rFonts w:ascii="宋体" w:hAnsi="宋体"/>
                <w:sz w:val="24"/>
              </w:rPr>
              <w:t xml:space="preserve">         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 </w:t>
            </w:r>
          </w:p>
        </w:tc>
        <w:tc>
          <w:tcPr>
            <w:tcW w:w="4340" w:type="dxa"/>
            <w:gridSpan w:val="3"/>
            <w:vAlign w:val="center"/>
          </w:tcPr>
          <w:p w:rsidR="00CA4079" w:rsidRDefault="00CA4079" w:rsidP="00CA4079">
            <w:pPr>
              <w:spacing w:line="360" w:lineRule="auto"/>
              <w:ind w:firstLineChars="200" w:firstLine="316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发展规划处</w:t>
            </w: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□</w:t>
            </w:r>
          </w:p>
        </w:tc>
      </w:tr>
      <w:tr w:rsidR="00CA4079" w:rsidTr="00774C1B">
        <w:trPr>
          <w:cantSplit/>
          <w:trHeight w:hRule="exact" w:val="842"/>
          <w:jc w:val="center"/>
        </w:trPr>
        <w:tc>
          <w:tcPr>
            <w:tcW w:w="1365" w:type="dxa"/>
            <w:vMerge w:val="restart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历</w:t>
            </w:r>
          </w:p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位</w:t>
            </w:r>
          </w:p>
        </w:tc>
        <w:tc>
          <w:tcPr>
            <w:tcW w:w="1291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全日制</w:t>
            </w:r>
          </w:p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育</w:t>
            </w:r>
          </w:p>
        </w:tc>
        <w:tc>
          <w:tcPr>
            <w:tcW w:w="1162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05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系及专业</w:t>
            </w:r>
          </w:p>
        </w:tc>
        <w:tc>
          <w:tcPr>
            <w:tcW w:w="4340" w:type="dxa"/>
            <w:gridSpan w:val="3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:rsidR="00CA4079" w:rsidTr="00774C1B">
        <w:trPr>
          <w:cantSplit/>
          <w:trHeight w:hRule="exact" w:val="733"/>
          <w:jc w:val="center"/>
        </w:trPr>
        <w:tc>
          <w:tcPr>
            <w:tcW w:w="1365" w:type="dxa"/>
            <w:vMerge/>
            <w:vAlign w:val="center"/>
          </w:tcPr>
          <w:p w:rsidR="00CA4079" w:rsidRDefault="00CA4079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91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职</w:t>
            </w:r>
          </w:p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育</w:t>
            </w:r>
          </w:p>
        </w:tc>
        <w:tc>
          <w:tcPr>
            <w:tcW w:w="1162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05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系及专业</w:t>
            </w:r>
          </w:p>
        </w:tc>
        <w:tc>
          <w:tcPr>
            <w:tcW w:w="4340" w:type="dxa"/>
            <w:gridSpan w:val="3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:rsidR="00CA4079" w:rsidTr="00DA5450">
        <w:trPr>
          <w:cantSplit/>
          <w:trHeight w:val="1177"/>
          <w:jc w:val="center"/>
        </w:trPr>
        <w:tc>
          <w:tcPr>
            <w:tcW w:w="1365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熟悉领域及专业特长</w:t>
            </w:r>
          </w:p>
        </w:tc>
        <w:tc>
          <w:tcPr>
            <w:tcW w:w="8098" w:type="dxa"/>
            <w:gridSpan w:val="6"/>
            <w:vAlign w:val="center"/>
          </w:tcPr>
          <w:p w:rsidR="00CA4079" w:rsidRDefault="00CA4079">
            <w:pPr>
              <w:spacing w:line="280" w:lineRule="exact"/>
              <w:jc w:val="left"/>
              <w:rPr>
                <w:rFonts w:ascii="宋体"/>
                <w:sz w:val="24"/>
              </w:rPr>
            </w:pPr>
          </w:p>
        </w:tc>
      </w:tr>
      <w:tr w:rsidR="00CA4079">
        <w:trPr>
          <w:cantSplit/>
          <w:trHeight w:val="1973"/>
          <w:jc w:val="center"/>
        </w:trPr>
        <w:tc>
          <w:tcPr>
            <w:tcW w:w="1365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学习与工作</w:t>
            </w:r>
          </w:p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简历</w:t>
            </w:r>
          </w:p>
        </w:tc>
        <w:tc>
          <w:tcPr>
            <w:tcW w:w="8098" w:type="dxa"/>
            <w:gridSpan w:val="6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:rsidR="00CA4079" w:rsidTr="00DA5450">
        <w:trPr>
          <w:cantSplit/>
          <w:trHeight w:val="744"/>
          <w:jc w:val="center"/>
        </w:trPr>
        <w:tc>
          <w:tcPr>
            <w:tcW w:w="1365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近三年年度考核结果</w:t>
            </w:r>
          </w:p>
        </w:tc>
        <w:tc>
          <w:tcPr>
            <w:tcW w:w="8098" w:type="dxa"/>
            <w:gridSpan w:val="6"/>
            <w:vAlign w:val="center"/>
          </w:tcPr>
          <w:p w:rsidR="00CA4079" w:rsidRDefault="00CA4079">
            <w:pPr>
              <w:spacing w:line="280" w:lineRule="exact"/>
              <w:jc w:val="left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  2014</w:t>
            </w:r>
            <w:r>
              <w:rPr>
                <w:rFonts w:ascii="宋体" w:hint="eastAsia"/>
                <w:sz w:val="24"/>
              </w:rPr>
              <w:t>年：</w:t>
            </w:r>
            <w:r>
              <w:rPr>
                <w:rFonts w:ascii="宋体"/>
                <w:sz w:val="24"/>
              </w:rPr>
              <w:t xml:space="preserve">            2015</w:t>
            </w:r>
            <w:r>
              <w:rPr>
                <w:rFonts w:ascii="宋体" w:hint="eastAsia"/>
                <w:sz w:val="24"/>
              </w:rPr>
              <w:t>年：</w:t>
            </w:r>
            <w:r>
              <w:rPr>
                <w:rFonts w:ascii="宋体"/>
                <w:sz w:val="24"/>
              </w:rPr>
              <w:t xml:space="preserve">             2016</w:t>
            </w:r>
            <w:r>
              <w:rPr>
                <w:rFonts w:ascii="宋体" w:hint="eastAsia"/>
                <w:sz w:val="24"/>
              </w:rPr>
              <w:t>年：</w:t>
            </w:r>
          </w:p>
        </w:tc>
      </w:tr>
      <w:tr w:rsidR="00CA4079" w:rsidTr="00774C1B">
        <w:trPr>
          <w:cantSplit/>
          <w:trHeight w:val="1660"/>
          <w:jc w:val="center"/>
        </w:trPr>
        <w:tc>
          <w:tcPr>
            <w:tcW w:w="1365" w:type="dxa"/>
            <w:vAlign w:val="center"/>
          </w:tcPr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所在院系</w:t>
            </w:r>
          </w:p>
          <w:p w:rsidR="00CA4079" w:rsidRDefault="00CA40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审核意见</w:t>
            </w:r>
          </w:p>
        </w:tc>
        <w:tc>
          <w:tcPr>
            <w:tcW w:w="8098" w:type="dxa"/>
            <w:gridSpan w:val="6"/>
            <w:vAlign w:val="center"/>
          </w:tcPr>
          <w:p w:rsidR="00CA4079" w:rsidRDefault="00CA4079">
            <w:pPr>
              <w:spacing w:line="280" w:lineRule="exact"/>
              <w:rPr>
                <w:rFonts w:ascii="宋体"/>
                <w:sz w:val="24"/>
              </w:rPr>
            </w:pPr>
          </w:p>
          <w:p w:rsidR="00CA4079" w:rsidRDefault="00CA4079">
            <w:pPr>
              <w:spacing w:line="280" w:lineRule="exact"/>
              <w:rPr>
                <w:rFonts w:ascii="宋体"/>
                <w:sz w:val="24"/>
              </w:rPr>
            </w:pPr>
          </w:p>
        </w:tc>
      </w:tr>
      <w:tr w:rsidR="00CA4079" w:rsidTr="00DA5450">
        <w:trPr>
          <w:cantSplit/>
          <w:trHeight w:val="1924"/>
          <w:jc w:val="center"/>
        </w:trPr>
        <w:tc>
          <w:tcPr>
            <w:tcW w:w="1365" w:type="dxa"/>
            <w:vAlign w:val="center"/>
          </w:tcPr>
          <w:p w:rsidR="00CA4079" w:rsidRDefault="00CA4079" w:rsidP="00DA5450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学校审核意见</w:t>
            </w:r>
          </w:p>
        </w:tc>
        <w:tc>
          <w:tcPr>
            <w:tcW w:w="8098" w:type="dxa"/>
            <w:gridSpan w:val="6"/>
            <w:vAlign w:val="center"/>
          </w:tcPr>
          <w:p w:rsidR="00CA4079" w:rsidRDefault="00CA4079" w:rsidP="00DA5450">
            <w:pPr>
              <w:spacing w:line="280" w:lineRule="exact"/>
              <w:rPr>
                <w:rFonts w:ascii="宋体"/>
                <w:sz w:val="24"/>
              </w:rPr>
            </w:pPr>
          </w:p>
        </w:tc>
      </w:tr>
    </w:tbl>
    <w:p w:rsidR="00CA4079" w:rsidRDefault="00CA4079" w:rsidP="00CA4079">
      <w:pPr>
        <w:spacing w:line="360" w:lineRule="auto"/>
        <w:ind w:firstLineChars="150" w:firstLine="31680"/>
        <w:rPr>
          <w:sz w:val="32"/>
          <w:szCs w:val="32"/>
        </w:rPr>
      </w:pPr>
      <w:r>
        <w:rPr>
          <w:rFonts w:ascii="宋体" w:hAnsi="宋体" w:hint="eastAsia"/>
          <w:b/>
          <w:bCs/>
          <w:sz w:val="24"/>
        </w:rPr>
        <w:t>报名人：</w:t>
      </w:r>
      <w:r>
        <w:rPr>
          <w:rFonts w:ascii="宋体" w:hAnsi="宋体" w:hint="eastAsia"/>
          <w:sz w:val="24"/>
        </w:rPr>
        <w:t xml:space="preserve">　　　　　　　　　　　　　</w:t>
      </w:r>
      <w:r>
        <w:rPr>
          <w:rFonts w:ascii="宋体" w:hAnsi="宋体"/>
          <w:sz w:val="24"/>
        </w:rPr>
        <w:t xml:space="preserve">       </w:t>
      </w:r>
      <w:r>
        <w:rPr>
          <w:rFonts w:ascii="宋体" w:hAnsi="宋体" w:hint="eastAsia"/>
          <w:sz w:val="24"/>
        </w:rPr>
        <w:t>填表时间：</w:t>
      </w:r>
      <w:r>
        <w:rPr>
          <w:rFonts w:ascii="宋体" w:hAnsi="宋体"/>
          <w:sz w:val="24"/>
        </w:rPr>
        <w:t>2017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日</w:t>
      </w:r>
      <w:bookmarkStart w:id="0" w:name="_GoBack"/>
      <w:bookmarkEnd w:id="0"/>
    </w:p>
    <w:sectPr w:rsidR="00CA4079" w:rsidSect="00DA2A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286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079" w:rsidRDefault="00CA4079">
      <w:r>
        <w:separator/>
      </w:r>
    </w:p>
  </w:endnote>
  <w:endnote w:type="continuationSeparator" w:id="0">
    <w:p w:rsidR="00CA4079" w:rsidRDefault="00CA40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宋体-方正超大字符集"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079" w:rsidRDefault="00CA407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079" w:rsidRDefault="00CA407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079" w:rsidRDefault="00CA40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079" w:rsidRDefault="00CA4079">
      <w:r>
        <w:separator/>
      </w:r>
    </w:p>
  </w:footnote>
  <w:footnote w:type="continuationSeparator" w:id="0">
    <w:p w:rsidR="00CA4079" w:rsidRDefault="00CA40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079" w:rsidRDefault="00CA407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079" w:rsidRDefault="00CA4079" w:rsidP="00057EAE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079" w:rsidRDefault="00CA407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5C47F65"/>
    <w:rsid w:val="00057EAE"/>
    <w:rsid w:val="00064510"/>
    <w:rsid w:val="00125383"/>
    <w:rsid w:val="001661E5"/>
    <w:rsid w:val="00195778"/>
    <w:rsid w:val="001A291B"/>
    <w:rsid w:val="001F0927"/>
    <w:rsid w:val="0022699A"/>
    <w:rsid w:val="00237853"/>
    <w:rsid w:val="002520C7"/>
    <w:rsid w:val="00262408"/>
    <w:rsid w:val="00292BAF"/>
    <w:rsid w:val="002C41CC"/>
    <w:rsid w:val="00302F9C"/>
    <w:rsid w:val="0036404A"/>
    <w:rsid w:val="003A7E8B"/>
    <w:rsid w:val="004246FE"/>
    <w:rsid w:val="00470BA0"/>
    <w:rsid w:val="004914E6"/>
    <w:rsid w:val="004B2A2A"/>
    <w:rsid w:val="00557590"/>
    <w:rsid w:val="006F0A2D"/>
    <w:rsid w:val="00754465"/>
    <w:rsid w:val="00774C1B"/>
    <w:rsid w:val="007D0AEE"/>
    <w:rsid w:val="00895A1D"/>
    <w:rsid w:val="00896212"/>
    <w:rsid w:val="008A5113"/>
    <w:rsid w:val="008C07E8"/>
    <w:rsid w:val="008C1173"/>
    <w:rsid w:val="008D0A44"/>
    <w:rsid w:val="00901C9F"/>
    <w:rsid w:val="00980789"/>
    <w:rsid w:val="00A067F2"/>
    <w:rsid w:val="00AC580A"/>
    <w:rsid w:val="00B15CFA"/>
    <w:rsid w:val="00B16377"/>
    <w:rsid w:val="00BD403A"/>
    <w:rsid w:val="00BE2366"/>
    <w:rsid w:val="00C4121B"/>
    <w:rsid w:val="00CA4079"/>
    <w:rsid w:val="00CF77C0"/>
    <w:rsid w:val="00D618E3"/>
    <w:rsid w:val="00D7298E"/>
    <w:rsid w:val="00DA2AF3"/>
    <w:rsid w:val="00DA4C57"/>
    <w:rsid w:val="00DA5450"/>
    <w:rsid w:val="00DD3626"/>
    <w:rsid w:val="00E663D6"/>
    <w:rsid w:val="00ED131F"/>
    <w:rsid w:val="00F30AC3"/>
    <w:rsid w:val="00FB571B"/>
    <w:rsid w:val="00FE0C2F"/>
    <w:rsid w:val="33B558DD"/>
    <w:rsid w:val="508A5641"/>
    <w:rsid w:val="54891664"/>
    <w:rsid w:val="55C47F65"/>
    <w:rsid w:val="6C2E11E8"/>
    <w:rsid w:val="711A1362"/>
    <w:rsid w:val="73A6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927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F0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D131F"/>
    <w:rPr>
      <w:rFonts w:ascii="Calibri" w:hAnsi="Calibr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1F0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D131F"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55</Words>
  <Characters>315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关于选派教师到科研处和发展规划处</dc:title>
  <dc:subject/>
  <dc:creator>Administrator</dc:creator>
  <cp:keywords/>
  <dc:description/>
  <cp:lastModifiedBy>微软用户</cp:lastModifiedBy>
  <cp:revision>3</cp:revision>
  <cp:lastPrinted>2017-04-21T03:40:00Z</cp:lastPrinted>
  <dcterms:created xsi:type="dcterms:W3CDTF">2017-05-15T01:47:00Z</dcterms:created>
  <dcterms:modified xsi:type="dcterms:W3CDTF">2017-05-15T01:47:00Z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