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附件：参会教师名单：</w:t>
      </w:r>
    </w:p>
    <w:tbl>
      <w:tblPr>
        <w:tblStyle w:val="3"/>
        <w:tblW w:w="92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0"/>
        <w:gridCol w:w="2248"/>
        <w:gridCol w:w="62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经济与环境资源学院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付宏、陶珍生、张全红、蔡世峰、张志伟、王建茗、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刘亚飞、刘汉全、吴文劲、陈洁、唐韬、邬昶俊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许传华、黄志伟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财政与公共管理学院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蔡红英、赵小燕、严妮、陈戈寒、熊鹰、刘俊、胡久凯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戴化勇、黄志璿、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吴钰萍、林孟蓁、邴綨纶、邹远洋、陆芬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李钻、吴萌、贺琛、刘迅、杨婉君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信息管理与统计学院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蒋国银、刘芬、王磊、董艳、王有天、朱晓波、胡乐炜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旅游与酒店管理学院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邓毅、潘淑兰、高燕、南伟、朱伟、谭正林、周玄德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嵇雷、罗文君、马颖、严念慈、王凌翔、王秀才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新闻与传播学院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熊鹰、金立群、杨道州、舒联众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物流与工程管理学院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冷凯君、吴成峯、杨林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许清原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平萍、张勇、王俊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低碳经济学院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赵丽平、张丽娜、程思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财经高等研究院</w:t>
            </w:r>
          </w:p>
        </w:tc>
        <w:tc>
          <w:tcPr>
            <w:tcW w:w="6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徐慧玲、陈嵩箐、齐航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636A0"/>
    <w:rsid w:val="28E00255"/>
    <w:rsid w:val="5B2636A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2018-07-15T06:24:00Z</dcterms:created>
  <dc:creator>李阳阳</dc:creator>
  <cp:lastModifiedBy>李阳阳</cp:lastModifiedBy>
  <dcterms:modified xsi:type="dcterms:W3CDTF">2018-07-15T06:37:32Z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